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C8C" w:rsidRDefault="006E1C8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-651510</wp:posOffset>
            </wp:positionV>
            <wp:extent cx="7134225" cy="12767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1" t="24523" r="23206" b="56503"/>
                    <a:stretch/>
                  </pic:blipFill>
                  <pic:spPr bwMode="auto">
                    <a:xfrm>
                      <a:off x="0" y="0"/>
                      <a:ext cx="7134225" cy="127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C8C" w:rsidRPr="006E1C8C" w:rsidRDefault="00045322" w:rsidP="006E1C8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2F9ED76" wp14:editId="69179DF5">
                <wp:simplePos x="0" y="0"/>
                <wp:positionH relativeFrom="column">
                  <wp:posOffset>-695960</wp:posOffset>
                </wp:positionH>
                <wp:positionV relativeFrom="paragraph">
                  <wp:posOffset>326390</wp:posOffset>
                </wp:positionV>
                <wp:extent cx="10160" cy="9016365"/>
                <wp:effectExtent l="0" t="0" r="27940" b="3238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90163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D6795B" id="Straight Connector 8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8pt,25.7pt" to="-54pt,7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7938E9B" wp14:editId="02D2BDEF">
                <wp:simplePos x="0" y="0"/>
                <wp:positionH relativeFrom="column">
                  <wp:posOffset>-647701</wp:posOffset>
                </wp:positionH>
                <wp:positionV relativeFrom="paragraph">
                  <wp:posOffset>305435</wp:posOffset>
                </wp:positionV>
                <wp:extent cx="7056755" cy="57150"/>
                <wp:effectExtent l="0" t="0" r="2984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675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D1BBA" id="Straight Connector 6" o:spid="_x0000_s1026" style="position:absolute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pt,24.05pt" to="504.6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" strokecolor="black [3040]"/>
            </w:pict>
          </mc:Fallback>
        </mc:AlternateContent>
      </w:r>
      <w:r w:rsidR="00991A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9B02978" wp14:editId="2633BE55">
                <wp:simplePos x="0" y="0"/>
                <wp:positionH relativeFrom="column">
                  <wp:posOffset>6434191</wp:posOffset>
                </wp:positionH>
                <wp:positionV relativeFrom="paragraph">
                  <wp:posOffset>335915</wp:posOffset>
                </wp:positionV>
                <wp:extent cx="20955" cy="9016365"/>
                <wp:effectExtent l="0" t="0" r="36195" b="3238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" cy="90163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ED0667" id="Straight Connector 7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65pt,26.45pt" to="508.3pt,7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" strokecolor="black [3040]"/>
            </w:pict>
          </mc:Fallback>
        </mc:AlternateContent>
      </w:r>
    </w:p>
    <w:p w:rsidR="006E1C8C" w:rsidRPr="006E1C8C" w:rsidRDefault="004D5ABC" w:rsidP="006E1C8C"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57DBA00E" wp14:editId="1F980AD6">
            <wp:simplePos x="0" y="0"/>
            <wp:positionH relativeFrom="page">
              <wp:posOffset>3562350</wp:posOffset>
            </wp:positionH>
            <wp:positionV relativeFrom="paragraph">
              <wp:posOffset>216535</wp:posOffset>
            </wp:positionV>
            <wp:extent cx="3782060" cy="4045585"/>
            <wp:effectExtent l="0" t="0" r="889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9" t="23020" r="22828" b="16953"/>
                    <a:stretch/>
                  </pic:blipFill>
                  <pic:spPr bwMode="auto">
                    <a:xfrm>
                      <a:off x="0" y="0"/>
                      <a:ext cx="3782060" cy="404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A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2441275</wp:posOffset>
                </wp:positionH>
                <wp:positionV relativeFrom="paragraph">
                  <wp:posOffset>9178</wp:posOffset>
                </wp:positionV>
                <wp:extent cx="8627" cy="4482980"/>
                <wp:effectExtent l="0" t="0" r="29845" b="3238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44829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7B23D" id="Straight Connector 25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25pt,.7pt" to="192.9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" strokecolor="black [3040]"/>
            </w:pict>
          </mc:Fallback>
        </mc:AlternateContent>
      </w:r>
    </w:p>
    <w:p w:rsidR="006E1C8C" w:rsidRPr="006E1C8C" w:rsidRDefault="004D5ABC" w:rsidP="006E1C8C">
      <w:r>
        <w:rPr>
          <w:noProof/>
          <w:lang w:eastAsia="en-GB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page">
              <wp:posOffset>352425</wp:posOffset>
            </wp:positionH>
            <wp:positionV relativeFrom="paragraph">
              <wp:posOffset>306705</wp:posOffset>
            </wp:positionV>
            <wp:extent cx="3034030" cy="33959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2" t="23188" r="57846" b="26424"/>
                    <a:stretch/>
                  </pic:blipFill>
                  <pic:spPr bwMode="auto">
                    <a:xfrm>
                      <a:off x="0" y="0"/>
                      <a:ext cx="3034030" cy="339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/>
    <w:p w:rsidR="006E1C8C" w:rsidRPr="006E1C8C" w:rsidRDefault="00045322" w:rsidP="006E1C8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6D570A6" wp14:editId="454F511E">
                <wp:simplePos x="0" y="0"/>
                <wp:positionH relativeFrom="column">
                  <wp:posOffset>-685165</wp:posOffset>
                </wp:positionH>
                <wp:positionV relativeFrom="paragraph">
                  <wp:posOffset>258445</wp:posOffset>
                </wp:positionV>
                <wp:extent cx="7075170" cy="34290"/>
                <wp:effectExtent l="0" t="0" r="30480" b="2286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75170" cy="34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6D251D" id="Straight Connector 10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95pt,20.35pt" to="503.1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" strokecolor="black [3040]"/>
            </w:pict>
          </mc:Fallback>
        </mc:AlternateContent>
      </w:r>
      <w:r w:rsidR="00991A07">
        <w:rPr>
          <w:noProof/>
          <w:lang w:eastAsia="en-GB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274056</wp:posOffset>
            </wp:positionV>
            <wp:extent cx="7094855" cy="44443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4" t="26054" r="27647" b="17542"/>
                    <a:stretch/>
                  </pic:blipFill>
                  <pic:spPr bwMode="auto">
                    <a:xfrm>
                      <a:off x="0" y="0"/>
                      <a:ext cx="7094855" cy="444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/>
    <w:p w:rsidR="008F5DF8" w:rsidRDefault="006E1C8C" w:rsidP="006E1C8C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5DFAE9" wp14:editId="026FC910">
                <wp:simplePos x="0" y="0"/>
                <wp:positionH relativeFrom="column">
                  <wp:posOffset>-666307</wp:posOffset>
                </wp:positionH>
                <wp:positionV relativeFrom="paragraph">
                  <wp:posOffset>3344368</wp:posOffset>
                </wp:positionV>
                <wp:extent cx="7251405" cy="10781"/>
                <wp:effectExtent l="0" t="0" r="26035" b="2794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405" cy="107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F41D97" id="Straight Connector 1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45pt,263.35pt" to="518.55pt,2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" strokecolor="black [3040]"/>
            </w:pict>
          </mc:Fallback>
        </mc:AlternateContent>
      </w:r>
    </w:p>
    <w:p w:rsidR="006E1C8C" w:rsidRDefault="006E1C8C" w:rsidP="006E1C8C">
      <w:pPr>
        <w:ind w:firstLine="720"/>
      </w:pPr>
    </w:p>
    <w:p w:rsidR="006E1C8C" w:rsidRDefault="006E1C8C" w:rsidP="006E1C8C">
      <w:pPr>
        <w:ind w:firstLine="720"/>
      </w:pPr>
    </w:p>
    <w:p w:rsidR="006E1C8C" w:rsidRDefault="006E1C8C" w:rsidP="006E1C8C">
      <w:pPr>
        <w:ind w:firstLine="720"/>
      </w:pPr>
    </w:p>
    <w:p w:rsidR="006E1C8C" w:rsidRDefault="006E1C8C" w:rsidP="006E1C8C">
      <w:pPr>
        <w:ind w:firstLine="720"/>
      </w:pPr>
    </w:p>
    <w:p w:rsidR="006E1C8C" w:rsidRDefault="006E1C8C" w:rsidP="006E1C8C">
      <w:pPr>
        <w:ind w:firstLine="720"/>
      </w:pPr>
    </w:p>
    <w:p w:rsidR="006E1C8C" w:rsidRDefault="00045322" w:rsidP="006E1C8C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EF0DA8" wp14:editId="08EBBBAE">
                <wp:simplePos x="0" y="0"/>
                <wp:positionH relativeFrom="column">
                  <wp:posOffset>-685800</wp:posOffset>
                </wp:positionH>
                <wp:positionV relativeFrom="paragraph">
                  <wp:posOffset>1257935</wp:posOffset>
                </wp:positionV>
                <wp:extent cx="7117715" cy="5080"/>
                <wp:effectExtent l="0" t="0" r="26035" b="3302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7715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85165" id="Straight Connector 9" o:spid="_x0000_s1026" style="position:absolute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pt,99.05pt" to="506.45pt,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" strokecolor="black [3040]"/>
            </w:pict>
          </mc:Fallback>
        </mc:AlternateContent>
      </w:r>
    </w:p>
    <w:p w:rsidR="006E1C8C" w:rsidRDefault="00315E69" w:rsidP="006E1C8C">
      <w:pPr>
        <w:ind w:firstLine="72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-581025</wp:posOffset>
            </wp:positionV>
            <wp:extent cx="3581400" cy="390461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5" t="25793" r="46173" b="8261"/>
                    <a:stretch/>
                  </pic:blipFill>
                  <pic:spPr bwMode="auto">
                    <a:xfrm>
                      <a:off x="0" y="0"/>
                      <a:ext cx="3581400" cy="390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ABC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-808990</wp:posOffset>
            </wp:positionV>
            <wp:extent cx="3731260" cy="3561080"/>
            <wp:effectExtent l="0" t="0" r="254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6" t="38239" r="24125" b="13912"/>
                    <a:stretch/>
                  </pic:blipFill>
                  <pic:spPr bwMode="auto">
                    <a:xfrm>
                      <a:off x="0" y="0"/>
                      <a:ext cx="3731260" cy="356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A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53545F" wp14:editId="15D88BF8">
                <wp:simplePos x="0" y="0"/>
                <wp:positionH relativeFrom="column">
                  <wp:posOffset>2984740</wp:posOffset>
                </wp:positionH>
                <wp:positionV relativeFrom="paragraph">
                  <wp:posOffset>-1181819</wp:posOffset>
                </wp:positionV>
                <wp:extent cx="25879" cy="7765307"/>
                <wp:effectExtent l="0" t="0" r="31750" b="2667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79" cy="77653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66BA30" id="Straight Connector 1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pt,-93.05pt" to="237.05pt,5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" strokecolor="black [3040]"/>
            </w:pict>
          </mc:Fallback>
        </mc:AlternateContent>
      </w:r>
    </w:p>
    <w:p w:rsidR="006E1C8C" w:rsidRDefault="006E1C8C" w:rsidP="006E1C8C">
      <w:pPr>
        <w:ind w:firstLine="720"/>
      </w:pPr>
    </w:p>
    <w:p w:rsidR="006E1C8C" w:rsidRDefault="006E1C8C" w:rsidP="006E1C8C">
      <w:pPr>
        <w:ind w:firstLine="720"/>
      </w:pPr>
    </w:p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3009013</wp:posOffset>
                </wp:positionH>
                <wp:positionV relativeFrom="paragraph">
                  <wp:posOffset>285706</wp:posOffset>
                </wp:positionV>
                <wp:extent cx="3593805" cy="10632"/>
                <wp:effectExtent l="0" t="0" r="26035" b="2794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3805" cy="10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2C803C" id="Straight Connector 19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95pt,22.5pt" to="519.9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" strokecolor="black [3040]"/>
            </w:pict>
          </mc:Fallback>
        </mc:AlternateContent>
      </w:r>
    </w:p>
    <w:p w:rsidR="006E1C8C" w:rsidRPr="006E1C8C" w:rsidRDefault="004D5ABC" w:rsidP="006E1C8C"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148590</wp:posOffset>
            </wp:positionV>
            <wp:extent cx="3874889" cy="26955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4" t="35632" r="20895" b="26077"/>
                    <a:stretch/>
                  </pic:blipFill>
                  <pic:spPr bwMode="auto">
                    <a:xfrm>
                      <a:off x="0" y="0"/>
                      <a:ext cx="3874889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C8C" w:rsidRPr="006E1C8C" w:rsidRDefault="00315E69" w:rsidP="006E1C8C"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0A3E270A" wp14:editId="0D6C732B">
            <wp:simplePos x="0" y="0"/>
            <wp:positionH relativeFrom="column">
              <wp:posOffset>-714375</wp:posOffset>
            </wp:positionH>
            <wp:positionV relativeFrom="paragraph">
              <wp:posOffset>302895</wp:posOffset>
            </wp:positionV>
            <wp:extent cx="3727269" cy="2276475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9" t="34959" r="55292" b="35026"/>
                    <a:stretch/>
                  </pic:blipFill>
                  <pic:spPr bwMode="auto">
                    <a:xfrm>
                      <a:off x="0" y="0"/>
                      <a:ext cx="3727269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C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-882503</wp:posOffset>
                </wp:positionH>
                <wp:positionV relativeFrom="paragraph">
                  <wp:posOffset>214069</wp:posOffset>
                </wp:positionV>
                <wp:extent cx="3870251" cy="21265"/>
                <wp:effectExtent l="0" t="0" r="35560" b="3619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0251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D7ED7" id="Straight Connector 21" o:spid="_x0000_s1026" style="position:absolute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5pt,16.85pt" to="235.2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" strokecolor="black [3040]"/>
            </w:pict>
          </mc:Fallback>
        </mc:AlternateContent>
      </w:r>
    </w:p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>
      <w:pPr>
        <w:ind w:firstLine="720"/>
      </w:pPr>
    </w:p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/>
    <w:p w:rsidR="006E1C8C" w:rsidRPr="006E1C8C" w:rsidRDefault="006E1C8C" w:rsidP="006E1C8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0ECD9F" wp14:editId="29F32361">
                <wp:simplePos x="0" y="0"/>
                <wp:positionH relativeFrom="column">
                  <wp:posOffset>-910368</wp:posOffset>
                </wp:positionH>
                <wp:positionV relativeFrom="paragraph">
                  <wp:posOffset>337362</wp:posOffset>
                </wp:positionV>
                <wp:extent cx="3870251" cy="21265"/>
                <wp:effectExtent l="0" t="0" r="35560" b="3619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0251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53395" id="Straight Connector 22" o:spid="_x0000_s1026" style="position:absolute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7pt,26.55pt" to="233.0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" strokecolor="black [3040]"/>
            </w:pict>
          </mc:Fallback>
        </mc:AlternateContent>
      </w:r>
    </w:p>
    <w:p w:rsidR="006E1C8C" w:rsidRPr="006E1C8C" w:rsidRDefault="00315E69" w:rsidP="006E1C8C">
      <w:pPr>
        <w:tabs>
          <w:tab w:val="left" w:pos="1122"/>
        </w:tabs>
      </w:pP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355600</wp:posOffset>
            </wp:positionV>
            <wp:extent cx="3978025" cy="2809875"/>
            <wp:effectExtent l="0" t="0" r="381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0" t="29516" r="3280" b="23152"/>
                    <a:stretch/>
                  </pic:blipFill>
                  <pic:spPr bwMode="auto">
                    <a:xfrm>
                      <a:off x="0" y="0"/>
                      <a:ext cx="397802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A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3730313</wp:posOffset>
                </wp:positionH>
                <wp:positionV relativeFrom="paragraph">
                  <wp:posOffset>767523</wp:posOffset>
                </wp:positionV>
                <wp:extent cx="0" cy="3199634"/>
                <wp:effectExtent l="0" t="0" r="19050" b="2032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996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13593" id="Straight Connector 2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75pt,60.45pt" to="293.75pt,3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" strokecolor="black [3040]"/>
            </w:pict>
          </mc:Fallback>
        </mc:AlternateContent>
      </w:r>
      <w:r w:rsidR="00C142E3">
        <w:rPr>
          <w:noProof/>
          <w:lang w:eastAsia="en-GB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3901455</wp:posOffset>
            </wp:positionH>
            <wp:positionV relativeFrom="paragraph">
              <wp:posOffset>945721</wp:posOffset>
            </wp:positionV>
            <wp:extent cx="3235196" cy="2828260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1" t="37606" r="58699" b="24736"/>
                    <a:stretch/>
                  </pic:blipFill>
                  <pic:spPr bwMode="auto">
                    <a:xfrm>
                      <a:off x="0" y="0"/>
                      <a:ext cx="3235196" cy="282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2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E46FAC" wp14:editId="349D04B5">
                <wp:simplePos x="0" y="0"/>
                <wp:positionH relativeFrom="page">
                  <wp:align>right</wp:align>
                </wp:positionH>
                <wp:positionV relativeFrom="paragraph">
                  <wp:posOffset>754453</wp:posOffset>
                </wp:positionV>
                <wp:extent cx="3657260" cy="10632"/>
                <wp:effectExtent l="0" t="0" r="19685" b="2794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260" cy="10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BEFB5E" id="Straight Connector 20" o:spid="_x0000_s1026" style="position:absolute;z-index:25172377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from="236.75pt,59.4pt" to="524.7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" strokecolor="black [3040]">
                <w10:wrap anchorx="page"/>
              </v:line>
            </w:pict>
          </mc:Fallback>
        </mc:AlternateContent>
      </w:r>
      <w:r w:rsidR="006E1C8C">
        <w:tab/>
      </w:r>
    </w:p>
    <w:sectPr w:rsidR="006E1C8C" w:rsidRPr="006E1C8C" w:rsidSect="00925D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C8C"/>
    <w:rsid w:val="00045322"/>
    <w:rsid w:val="00315E69"/>
    <w:rsid w:val="004D5ABC"/>
    <w:rsid w:val="006E1C8C"/>
    <w:rsid w:val="007249CA"/>
    <w:rsid w:val="008F5DF8"/>
    <w:rsid w:val="00925D04"/>
    <w:rsid w:val="00991A07"/>
    <w:rsid w:val="009B0370"/>
    <w:rsid w:val="00C14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309798-5DD7-4F56-8BD2-BF5A44307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9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9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6A3205AA</Template>
  <TotalTime>0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Featherstone Academy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Maisie Evans</dc:creator>
  <cp:keywords/>
  <dc:description/>
  <cp:lastModifiedBy>Sandra Pugh</cp:lastModifiedBy>
  <cp:revision>2</cp:revision>
  <cp:lastPrinted>2019-03-05T15:34:00Z</cp:lastPrinted>
  <dcterms:created xsi:type="dcterms:W3CDTF">2019-03-08T12:18:00Z</dcterms:created>
  <dcterms:modified xsi:type="dcterms:W3CDTF">2019-03-08T12:18:00Z</dcterms:modified>
</cp:coreProperties>
</file>